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E17AB3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199009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199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E17AB3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cylinder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E17AB3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December 13,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E17AB3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SimulationXpress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Study</w:t>
                  </w:r>
                </w:p>
                <w:p w:rsidR="00B77317" w:rsidRPr="006A441F" w:rsidRDefault="00E17AB3" w:rsidP="00E17AB3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E17AB3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43203615" w:history="1">
                        <w:r w:rsidR="00E17AB3" w:rsidRPr="00E03B4A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E17AB3">
                          <w:rPr>
                            <w:noProof/>
                            <w:webHidden/>
                          </w:rPr>
                          <w:tab/>
                        </w:r>
                        <w:r w:rsidR="00E17AB3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E17AB3">
                          <w:rPr>
                            <w:noProof/>
                            <w:webHidden/>
                          </w:rPr>
                          <w:instrText xml:space="preserve"> PAGEREF _Toc343203615 \h </w:instrText>
                        </w:r>
                        <w:r w:rsidR="00E17AB3">
                          <w:rPr>
                            <w:noProof/>
                            <w:webHidden/>
                          </w:rPr>
                        </w:r>
                        <w:r w:rsidR="00E17AB3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E17AB3">
                          <w:rPr>
                            <w:noProof/>
                            <w:webHidden/>
                          </w:rPr>
                          <w:t>1</w:t>
                        </w:r>
                        <w:r w:rsidR="00E17AB3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17AB3" w:rsidRDefault="00E17AB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3616" w:history="1">
                        <w:r w:rsidRPr="00E03B4A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_Toc343203616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17AB3" w:rsidRDefault="00E17AB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3617" w:history="1">
                        <w:r w:rsidRPr="00E03B4A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_Toc343203617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17AB3" w:rsidRDefault="00E17AB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3618" w:history="1">
                        <w:r w:rsidRPr="00E03B4A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_Toc343203618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17AB3" w:rsidRDefault="00E17AB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3619" w:history="1">
                        <w:r w:rsidRPr="00E03B4A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_Toc343203619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17AB3" w:rsidRDefault="00E17AB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3620" w:history="1">
                        <w:r w:rsidRPr="00E03B4A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_Toc343203620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17AB3" w:rsidRDefault="00E17AB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3621" w:history="1">
                        <w:r w:rsidRPr="00E03B4A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_Toc343203621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17AB3" w:rsidRDefault="00E17AB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3622" w:history="1">
                        <w:r w:rsidRPr="00E03B4A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_Toc343203622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E17AB3" w:rsidP="00C27B5D">
            <w:pPr>
              <w:pStyle w:val="Heading1"/>
              <w:outlineLvl w:val="0"/>
            </w:pPr>
            <w:bookmarkStart w:id="0" w:name="_Toc343203615"/>
            <w:r>
              <w:t>Description</w:t>
            </w:r>
            <w:bookmarkEnd w:id="0"/>
          </w:p>
          <w:p w:rsidR="00F448BC" w:rsidRPr="00E65D6E" w:rsidRDefault="00E17AB3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E17AB3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43203616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E17AB3" w:rsidP="00FF408C">
            <w:pPr>
              <w:pStyle w:val="Heading1"/>
              <w:outlineLvl w:val="0"/>
            </w:pPr>
            <w:bookmarkStart w:id="5" w:name="_Toc343203617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E17AB3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661D312C" wp14:editId="08F44C3D">
                              <wp:extent cx="5349240" cy="3439795"/>
                              <wp:effectExtent l="0" t="0" r="3810" b="8255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4397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E17AB3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cylinder</w:t>
                  </w:r>
                </w:p>
                <w:p w:rsidR="00C16188" w:rsidRDefault="00E17AB3" w:rsidP="00E17AB3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E17AB3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17AB3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17AB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17AB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17AB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E17AB3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Boss-Extrude1</w:t>
                  </w:r>
                </w:p>
                <w:p w:rsidR="004B3022" w:rsidRPr="0044448A" w:rsidRDefault="00E17AB3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F1D7F2D" wp14:editId="49A4B1F8">
                        <wp:extent cx="1562735" cy="1005205"/>
                        <wp:effectExtent l="0" t="0" r="0" b="4445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052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E17AB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17AB3" w:rsidRDefault="00E17AB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Mass:3.23175 kg</w:t>
                  </w:r>
                </w:p>
                <w:p w:rsidR="00E17AB3" w:rsidRDefault="00E17AB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Volume:0.00119694 m^3</w:t>
                  </w:r>
                </w:p>
                <w:p w:rsidR="00E17AB3" w:rsidRDefault="00E17AB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E17AB3" w:rsidRDefault="00E17AB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Weight:31.6711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17AB3" w:rsidRDefault="00E17AB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C:\Users\Arko\Desktop\Tesla\HABEX Project\HABEX 2\ENV Chamber\cylinder.SLDPRT</w:t>
                  </w:r>
                </w:p>
                <w:p w:rsidR="00C16188" w:rsidRPr="0044448A" w:rsidRDefault="00E17AB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Dec 13 23:08:46 2012</w:t>
                  </w:r>
                </w:p>
              </w:tc>
            </w:tr>
          </w:tbl>
          <w:p w:rsidR="00FF408C" w:rsidRDefault="00FF408C" w:rsidP="00A96F2C"/>
        </w:tc>
      </w:tr>
      <w:bookmarkEnd w:id="1"/>
      <w:bookmarkEnd w:id="2"/>
      <w:bookmarkEnd w:id="3"/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E17AB3" w:rsidP="000A7C6B">
            <w:pPr>
              <w:pStyle w:val="Heading1"/>
              <w:outlineLvl w:val="0"/>
            </w:pPr>
            <w:bookmarkStart w:id="6" w:name="_Toc243733144"/>
            <w:bookmarkStart w:id="7" w:name="_Toc245020112"/>
            <w:bookmarkStart w:id="8" w:name="_Toc245020144"/>
            <w:bookmarkStart w:id="9" w:name="_Toc343203618"/>
            <w:r>
              <w:lastRenderedPageBreak/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17AB3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17AB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17AB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E17AB3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2402C38E" wp14:editId="1914D523">
                        <wp:extent cx="1904365" cy="1224915"/>
                        <wp:effectExtent l="0" t="0" r="635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24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E17AB3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E17AB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E17AB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17AB3" w:rsidRDefault="00E17AB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17AB3" w:rsidRDefault="00E17AB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E17AB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17AB3" w:rsidRDefault="00E17AB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17AB3" w:rsidRDefault="00E17AB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Max von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Mises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 Stress</w:t>
                        </w:r>
                      </w:p>
                    </w:tc>
                  </w:tr>
                  <w:tr w:rsidR="00E17AB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17AB3" w:rsidRDefault="00E17AB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17AB3" w:rsidRDefault="00E17AB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E17AB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17AB3" w:rsidRDefault="00E17AB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17AB3" w:rsidRDefault="00E17AB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E17AB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1(Boss-Extrude1)(cylinder)</w:t>
                  </w:r>
                </w:p>
              </w:tc>
            </w:tr>
          </w:tbl>
          <w:p w:rsidR="00E80CD9" w:rsidRDefault="00E80CD9" w:rsidP="000A7C6B"/>
        </w:tc>
      </w:tr>
      <w:bookmarkEnd w:id="6"/>
      <w:bookmarkEnd w:id="7"/>
      <w:bookmarkEnd w:id="8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E17AB3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0" w:name="_Toc343203619"/>
            <w:r>
              <w:rPr>
                <w:rStyle w:val="Strong"/>
              </w:rPr>
              <w:t>Loads and Fixtures</w:t>
            </w:r>
            <w:bookmarkEnd w:id="10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E17AB3" w:rsidTr="001F55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17AB3" w:rsidRPr="004E282D" w:rsidRDefault="00E17AB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17AB3" w:rsidRPr="004E282D" w:rsidRDefault="00E17AB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17AB3" w:rsidRPr="004E282D" w:rsidRDefault="00E17AB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E17AB3" w:rsidTr="008220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E17AB3" w:rsidRPr="00AD5FBA" w:rsidRDefault="00E17AB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E17AB3" w:rsidRPr="006208CB" w:rsidRDefault="00E17AB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39825"/>
                        <wp:effectExtent l="0" t="0" r="0" b="3175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39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E17AB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17AB3" w:rsidRPr="00BE6656" w:rsidRDefault="00E17AB3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17AB3" w:rsidRPr="00154A1A" w:rsidRDefault="00E17AB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E17AB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17AB3" w:rsidRDefault="00E17AB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17AB3" w:rsidRDefault="00E17AB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E17AB3" w:rsidRPr="004C6DEB" w:rsidRDefault="00E17AB3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E17AB3" w:rsidTr="00D2064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17AB3" w:rsidRPr="004E282D" w:rsidRDefault="00E17AB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17AB3" w:rsidRPr="004E282D" w:rsidRDefault="00E17AB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17AB3" w:rsidRPr="004E282D" w:rsidRDefault="00E17AB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E17AB3" w:rsidTr="007C396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E17AB3" w:rsidRPr="00F42DD1" w:rsidRDefault="00E17AB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E17AB3" w:rsidRPr="006208CB" w:rsidRDefault="00E17AB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2682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26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E17AB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17AB3" w:rsidRPr="00BE6656" w:rsidRDefault="00E17AB3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17AB3" w:rsidRPr="00B77EA3" w:rsidRDefault="00E17AB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E17AB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17AB3" w:rsidRDefault="00E17AB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17AB3" w:rsidRDefault="00E17AB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E17AB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17AB3" w:rsidRDefault="00E17AB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17AB3" w:rsidRDefault="00E17AB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</w:tr>
                  <w:tr w:rsidR="00E17AB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17AB3" w:rsidRDefault="00E17AB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17AB3" w:rsidRDefault="00E17AB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</w:tbl>
                <w:p w:rsidR="00E17AB3" w:rsidRDefault="00E17AB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E17AB3" w:rsidP="000A7C6B">
            <w:pPr>
              <w:pStyle w:val="Heading1"/>
              <w:outlineLvl w:val="0"/>
            </w:pPr>
            <w:bookmarkStart w:id="11" w:name="_Toc343203620"/>
            <w:r>
              <w:lastRenderedPageBreak/>
              <w:t>Mesh Information</w:t>
            </w:r>
            <w:bookmarkEnd w:id="11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E17AB3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E17AB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E17AB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E17AB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17AB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17AB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E17AB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0.488471 in</w:t>
                  </w:r>
                </w:p>
              </w:tc>
            </w:tr>
            <w:tr w:rsidR="00E17AB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0.0244236 in</w:t>
                  </w:r>
                </w:p>
              </w:tc>
            </w:tr>
            <w:tr w:rsidR="00E17AB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E17AB3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E17AB3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E17AB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15029</w:t>
                  </w:r>
                </w:p>
              </w:tc>
            </w:tr>
            <w:tr w:rsidR="00E17AB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7419</w:t>
                  </w:r>
                </w:p>
              </w:tc>
            </w:tr>
            <w:tr w:rsidR="00E17AB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6.3767</w:t>
                  </w:r>
                </w:p>
              </w:tc>
            </w:tr>
            <w:tr w:rsidR="00E17AB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97.6</w:t>
                  </w:r>
                </w:p>
              </w:tc>
            </w:tr>
            <w:tr w:rsidR="00E17AB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E17AB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E17AB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00:00:03</w:t>
                  </w:r>
                </w:p>
              </w:tc>
            </w:tr>
            <w:tr w:rsidR="00E17AB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17AB3" w:rsidRDefault="00E17AB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ARKO-PC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E17AB3" w:rsidP="00D803B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11315" cy="3465830"/>
                        <wp:effectExtent l="0" t="0" r="0" b="127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3465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E17AB3" w:rsidP="000A7C6B">
            <w:pPr>
              <w:pStyle w:val="Heading1"/>
              <w:outlineLvl w:val="0"/>
            </w:pPr>
            <w:bookmarkStart w:id="12" w:name="_Toc243733152"/>
            <w:bookmarkStart w:id="13" w:name="_Toc245020120"/>
            <w:bookmarkStart w:id="14" w:name="_Toc245020152"/>
            <w:bookmarkStart w:id="15" w:name="_Toc343203621"/>
            <w:r>
              <w:lastRenderedPageBreak/>
              <w:t>Study Results</w:t>
            </w:r>
            <w:bookmarkEnd w:id="1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95"/>
              <w:gridCol w:w="3135"/>
              <w:gridCol w:w="2352"/>
              <w:gridCol w:w="2772"/>
            </w:tblGrid>
            <w:tr w:rsidR="00E17AB3" w:rsidTr="00065C0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17AB3" w:rsidRDefault="00E17AB3" w:rsidP="00065C01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17AB3" w:rsidRDefault="00E17AB3" w:rsidP="00065C0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17AB3" w:rsidRDefault="00E17AB3" w:rsidP="00065C0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17AB3" w:rsidRDefault="00E17AB3" w:rsidP="00065C0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17AB3" w:rsidTr="00065C0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Pr="004D2956" w:rsidRDefault="00E17AB3" w:rsidP="00065C0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Pr="004D2956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VON: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252071 N/m^2</w:t>
                  </w:r>
                </w:p>
                <w:p w:rsidR="00E17AB3" w:rsidRPr="004D2956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1333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1.81689e+006 N/m^2</w:t>
                  </w:r>
                </w:p>
                <w:p w:rsidR="00E17AB3" w:rsidRPr="004D2956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14971</w:t>
                  </w:r>
                </w:p>
              </w:tc>
            </w:tr>
            <w:tr w:rsidR="00E17AB3" w:rsidTr="00065C0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17AB3" w:rsidRDefault="00E17AB3" w:rsidP="00065C0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541395"/>
                        <wp:effectExtent l="0" t="0" r="0" b="1905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541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17AB3" w:rsidRPr="004D2956" w:rsidRDefault="00E17AB3" w:rsidP="00065C0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cylinder-SimulationXpress Study-Stress-Stress</w:t>
                  </w:r>
                </w:p>
              </w:tc>
            </w:tr>
          </w:tbl>
          <w:p w:rsidR="00E17AB3" w:rsidRDefault="00E17AB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68"/>
              <w:gridCol w:w="3405"/>
              <w:gridCol w:w="2133"/>
              <w:gridCol w:w="2448"/>
            </w:tblGrid>
            <w:tr w:rsidR="00E17AB3" w:rsidTr="00065C0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17AB3" w:rsidRDefault="00E17AB3" w:rsidP="00065C01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17AB3" w:rsidRDefault="00E17AB3" w:rsidP="00065C0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17AB3" w:rsidRDefault="00E17AB3" w:rsidP="00065C0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17AB3" w:rsidRDefault="00E17AB3" w:rsidP="00065C0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17AB3" w:rsidTr="00065C0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Pr="004D2956" w:rsidRDefault="00E17AB3" w:rsidP="00065C0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Pr="004D2956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mm</w:t>
                  </w:r>
                </w:p>
                <w:p w:rsidR="00E17AB3" w:rsidRPr="004D2956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0.00210212 mm</w:t>
                  </w:r>
                </w:p>
                <w:p w:rsidR="00E17AB3" w:rsidRPr="004D2956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38</w:t>
                  </w:r>
                </w:p>
              </w:tc>
            </w:tr>
            <w:tr w:rsidR="00E17AB3" w:rsidTr="00065C0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17AB3" w:rsidRDefault="00E17AB3" w:rsidP="00065C0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541395"/>
                        <wp:effectExtent l="0" t="0" r="0" b="1905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541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17AB3" w:rsidRPr="004D2956" w:rsidRDefault="00E17AB3" w:rsidP="00065C0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cylinder-SimulationXpress Study-Displacement-Displacement</w:t>
                  </w:r>
                </w:p>
              </w:tc>
            </w:tr>
          </w:tbl>
          <w:p w:rsidR="00E17AB3" w:rsidRDefault="00E17AB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199"/>
              <w:gridCol w:w="7555"/>
            </w:tblGrid>
            <w:tr w:rsidR="00E17AB3" w:rsidTr="007076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17AB3" w:rsidRDefault="00E17AB3" w:rsidP="00065C01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17AB3" w:rsidRDefault="00E17AB3" w:rsidP="00065C0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E17AB3" w:rsidTr="0087280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Pr="004D2956" w:rsidRDefault="00E17AB3" w:rsidP="00065C0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Deformation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Pr="004D2956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E17AB3" w:rsidTr="00065C0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17AB3" w:rsidRDefault="00E17AB3" w:rsidP="00065C0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541395"/>
                        <wp:effectExtent l="0" t="0" r="0" b="1905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541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17AB3" w:rsidRPr="004D2956" w:rsidRDefault="00E17AB3" w:rsidP="00065C0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cylinder-SimulationXpress Study-Displacement-Deformation</w:t>
                  </w:r>
                </w:p>
              </w:tc>
            </w:tr>
          </w:tbl>
          <w:p w:rsidR="00E17AB3" w:rsidRDefault="00E17AB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75"/>
              <w:gridCol w:w="3235"/>
              <w:gridCol w:w="2484"/>
              <w:gridCol w:w="2460"/>
            </w:tblGrid>
            <w:tr w:rsidR="00E17AB3" w:rsidTr="00065C0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17AB3" w:rsidRDefault="00E17AB3" w:rsidP="00065C01">
                  <w:r>
                    <w:lastRenderedPageBreak/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17AB3" w:rsidRDefault="00E17AB3" w:rsidP="00065C0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17AB3" w:rsidRDefault="00E17AB3" w:rsidP="00065C0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17AB3" w:rsidRDefault="00E17AB3" w:rsidP="00065C0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17AB3" w:rsidTr="00065C0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Pr="004D2956" w:rsidRDefault="00E17AB3" w:rsidP="00065C0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Pr="004D2956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Max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151.358 </w:t>
                  </w:r>
                </w:p>
                <w:p w:rsidR="00E17AB3" w:rsidRPr="004D2956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14971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17AB3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1090.96 </w:t>
                  </w:r>
                </w:p>
                <w:p w:rsidR="00E17AB3" w:rsidRPr="004D2956" w:rsidRDefault="00E17AB3" w:rsidP="00065C0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1333</w:t>
                  </w:r>
                </w:p>
              </w:tc>
            </w:tr>
            <w:tr w:rsidR="00E17AB3" w:rsidTr="00065C0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17AB3" w:rsidRDefault="00E17AB3" w:rsidP="00065C0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541395"/>
                        <wp:effectExtent l="0" t="0" r="0" b="1905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541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17AB3" w:rsidRPr="004D2956" w:rsidRDefault="00E17AB3" w:rsidP="00065C0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cylinder-SimulationXpress Study-Factor of Safety-Factor of Safety</w:t>
                  </w:r>
                </w:p>
              </w:tc>
            </w:tr>
          </w:tbl>
          <w:p w:rsidR="00E17AB3" w:rsidRPr="000B04D4" w:rsidRDefault="00E17AB3" w:rsidP="000A7C6B"/>
          <w:bookmarkEnd w:id="12"/>
          <w:bookmarkEnd w:id="13"/>
          <w:bookmarkEnd w:id="1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E17AB3" w:rsidP="00E17AB3">
            <w:pPr>
              <w:pStyle w:val="Heading1"/>
            </w:pPr>
            <w:bookmarkStart w:id="16" w:name="_Toc343203622"/>
            <w:r>
              <w:t>Conclusion</w:t>
            </w:r>
            <w:bookmarkEnd w:id="16"/>
          </w:p>
        </w:tc>
      </w:tr>
    </w:tbl>
    <w:p w:rsidR="00AC3438" w:rsidRPr="00AC3438" w:rsidRDefault="00AC3438" w:rsidP="00FE0924">
      <w:bookmarkStart w:id="17" w:name="_GoBack"/>
      <w:bookmarkEnd w:id="17"/>
    </w:p>
    <w:sectPr w:rsidR="00AC3438" w:rsidRPr="00AC3438" w:rsidSect="00F25CD7">
      <w:footerReference w:type="default" r:id="rId18"/>
      <w:footerReference w:type="first" r:id="rId1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AB3" w:rsidRDefault="00E17AB3" w:rsidP="00F25CD7">
      <w:pPr>
        <w:spacing w:after="0" w:line="240" w:lineRule="auto"/>
      </w:pPr>
      <w:r>
        <w:separator/>
      </w:r>
    </w:p>
  </w:endnote>
  <w:endnote w:type="continuationSeparator" w:id="0">
    <w:p w:rsidR="00E17AB3" w:rsidRDefault="00E17AB3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3F2268" w:rsidTr="003E1AE9">
      <w:tc>
        <w:tcPr>
          <w:tcW w:w="867" w:type="pct"/>
        </w:tcPr>
        <w:p w:rsidR="003F2268" w:rsidRDefault="003F2268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49F5EDAE" wp14:editId="7AAC0D17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3F2268" w:rsidRDefault="00E17AB3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</w:p>
      </w:tc>
      <w:tc>
        <w:tcPr>
          <w:tcW w:w="2079" w:type="pct"/>
          <w:vAlign w:val="bottom"/>
        </w:tcPr>
        <w:p w:rsidR="003F2268" w:rsidRDefault="00E17AB3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cylinder</w:t>
          </w:r>
        </w:p>
      </w:tc>
      <w:tc>
        <w:tcPr>
          <w:tcW w:w="0" w:type="auto"/>
          <w:vAlign w:val="bottom"/>
        </w:tcPr>
        <w:p w:rsidR="003F2268" w:rsidRDefault="00C62BB7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17AB3">
            <w:rPr>
              <w:noProof/>
            </w:rPr>
            <w:t>8</w:t>
          </w:r>
          <w:r>
            <w:rPr>
              <w:noProof/>
            </w:rPr>
            <w:fldChar w:fldCharType="end"/>
          </w:r>
        </w:p>
      </w:tc>
    </w:tr>
  </w:tbl>
  <w:p w:rsidR="003F2268" w:rsidRPr="00BF0BC4" w:rsidRDefault="003F2268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3F2268" w:rsidTr="00BF0BC4">
      <w:tc>
        <w:tcPr>
          <w:tcW w:w="1908" w:type="dxa"/>
        </w:tcPr>
        <w:p w:rsidR="003F2268" w:rsidRDefault="003F2268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1E5EFFD7" wp14:editId="3D89AF66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3F2268" w:rsidRDefault="00E17AB3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  <w:r w:rsidR="003F2268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3F2268" w:rsidRDefault="00E17AB3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cylinder</w:t>
          </w:r>
        </w:p>
      </w:tc>
      <w:tc>
        <w:tcPr>
          <w:tcW w:w="360" w:type="dxa"/>
          <w:vAlign w:val="bottom"/>
        </w:tcPr>
        <w:p w:rsidR="003F2268" w:rsidRDefault="00C62BB7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17AB3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3F2268" w:rsidRPr="00F25CD7" w:rsidRDefault="003F2268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AB3" w:rsidRDefault="00E17AB3" w:rsidP="00F25CD7">
      <w:pPr>
        <w:spacing w:after="0" w:line="240" w:lineRule="auto"/>
      </w:pPr>
      <w:r>
        <w:separator/>
      </w:r>
    </w:p>
  </w:footnote>
  <w:footnote w:type="continuationSeparator" w:id="0">
    <w:p w:rsidR="00E17AB3" w:rsidRDefault="00E17AB3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B3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C3DDE"/>
    <w:rsid w:val="003C7A68"/>
    <w:rsid w:val="003D1F2A"/>
    <w:rsid w:val="003D5A04"/>
    <w:rsid w:val="003E0E80"/>
    <w:rsid w:val="003E1AE9"/>
    <w:rsid w:val="003E3D72"/>
    <w:rsid w:val="003E6C57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447E4"/>
    <w:rsid w:val="00644D66"/>
    <w:rsid w:val="006514AC"/>
    <w:rsid w:val="006518B5"/>
    <w:rsid w:val="00657E37"/>
    <w:rsid w:val="006603F7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3135B"/>
    <w:rsid w:val="00931415"/>
    <w:rsid w:val="00931A46"/>
    <w:rsid w:val="00931A73"/>
    <w:rsid w:val="00935682"/>
    <w:rsid w:val="00936F62"/>
    <w:rsid w:val="00940093"/>
    <w:rsid w:val="009400C8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3A25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B0331"/>
    <w:rsid w:val="00CC5CEA"/>
    <w:rsid w:val="00CC7174"/>
    <w:rsid w:val="00CD1539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68AD"/>
    <w:rsid w:val="00D21AE7"/>
    <w:rsid w:val="00D22FE8"/>
    <w:rsid w:val="00D2475A"/>
    <w:rsid w:val="00D24A68"/>
    <w:rsid w:val="00D34ADD"/>
    <w:rsid w:val="00D41C1D"/>
    <w:rsid w:val="00D43497"/>
    <w:rsid w:val="00D45799"/>
    <w:rsid w:val="00D55595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1211B"/>
    <w:rsid w:val="00E122CF"/>
    <w:rsid w:val="00E12C21"/>
    <w:rsid w:val="00E14DE1"/>
    <w:rsid w:val="00E17AB3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A13BD-44BC-4FED-8A26-66930381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8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Arko</dc:creator>
  <cp:lastModifiedBy>Arko</cp:lastModifiedBy>
  <cp:revision>1</cp:revision>
  <dcterms:created xsi:type="dcterms:W3CDTF">2012-12-14T07:11:00Z</dcterms:created>
  <dcterms:modified xsi:type="dcterms:W3CDTF">2012-12-14T07:11:00Z</dcterms:modified>
</cp:coreProperties>
</file>